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1E3" w:rsidRPr="00825AA6" w:rsidRDefault="00B32D9F" w:rsidP="00FA0701">
      <w:pPr>
        <w:pStyle w:val="Title1"/>
        <w:jc w:val="center"/>
        <w:rPr>
          <w:lang w:val="en-GB"/>
        </w:rPr>
      </w:pPr>
      <w:r>
        <w:rPr>
          <w:lang w:val="en-GB"/>
        </w:rPr>
        <w:t xml:space="preserve">Abstract </w:t>
      </w:r>
      <w:r w:rsidR="008B732C">
        <w:rPr>
          <w:lang w:val="en-GB"/>
        </w:rPr>
        <w:t>T</w:t>
      </w:r>
      <w:r>
        <w:rPr>
          <w:lang w:val="en-GB"/>
        </w:rPr>
        <w:t>ITLE</w:t>
      </w:r>
    </w:p>
    <w:p w:rsidR="001541E3" w:rsidRPr="00825AA6" w:rsidRDefault="001541E3" w:rsidP="00367047">
      <w:pPr>
        <w:jc w:val="left"/>
        <w:rPr>
          <w:sz w:val="28"/>
          <w:szCs w:val="28"/>
          <w:lang w:val="en-GB"/>
        </w:rPr>
      </w:pPr>
    </w:p>
    <w:p w:rsidR="00190DB1" w:rsidRPr="00825AA6" w:rsidRDefault="00B32D9F" w:rsidP="00FD0B9E">
      <w:pPr>
        <w:pStyle w:val="Authors"/>
        <w:rPr>
          <w:bCs/>
          <w:lang w:val="en-GB"/>
        </w:rPr>
      </w:pPr>
      <w:r>
        <w:rPr>
          <w:u w:val="single"/>
          <w:lang w:val="en-GB"/>
        </w:rPr>
        <w:t>Author</w:t>
      </w:r>
      <w:r w:rsidRPr="00B32D9F">
        <w:rPr>
          <w:u w:val="single"/>
          <w:vertAlign w:val="superscript"/>
          <w:lang w:val="en-GB"/>
        </w:rPr>
        <w:t>1</w:t>
      </w:r>
      <w:r>
        <w:rPr>
          <w:u w:val="single"/>
          <w:lang w:val="en-GB"/>
        </w:rPr>
        <w:t>, Author</w:t>
      </w:r>
      <w:r w:rsidRPr="00B32D9F">
        <w:rPr>
          <w:u w:val="single"/>
          <w:vertAlign w:val="superscript"/>
          <w:lang w:val="en-GB"/>
        </w:rPr>
        <w:t>2</w:t>
      </w:r>
    </w:p>
    <w:p w:rsidR="00B067ED" w:rsidRPr="00825AA6" w:rsidRDefault="00B067ED" w:rsidP="00B91470">
      <w:pPr>
        <w:rPr>
          <w:szCs w:val="24"/>
          <w:lang w:val="en-GB"/>
        </w:rPr>
      </w:pPr>
    </w:p>
    <w:p w:rsidR="001541E3" w:rsidRDefault="00B32D9F" w:rsidP="00524EE9">
      <w:pPr>
        <w:pStyle w:val="Insitutions"/>
        <w:rPr>
          <w:lang w:val="en-GB"/>
        </w:rPr>
      </w:pPr>
      <w:r w:rsidRPr="00B32D9F">
        <w:rPr>
          <w:vertAlign w:val="superscript"/>
          <w:lang w:val="en-GB"/>
        </w:rPr>
        <w:t>1</w:t>
      </w:r>
      <w:r>
        <w:rPr>
          <w:lang w:val="en-GB"/>
        </w:rPr>
        <w:t xml:space="preserve">Affilation; </w:t>
      </w:r>
      <w:r>
        <w:rPr>
          <w:vertAlign w:val="superscript"/>
          <w:lang w:val="en-GB"/>
        </w:rPr>
        <w:t>2</w:t>
      </w:r>
      <w:r>
        <w:rPr>
          <w:lang w:val="en-GB"/>
        </w:rPr>
        <w:t>Affilation</w:t>
      </w:r>
    </w:p>
    <w:p w:rsidR="00B32D9F" w:rsidRPr="00B32D9F" w:rsidRDefault="00B32D9F" w:rsidP="00B32D9F">
      <w:pPr>
        <w:rPr>
          <w:lang w:val="en-GB"/>
        </w:rPr>
      </w:pPr>
    </w:p>
    <w:p w:rsidR="00B067ED" w:rsidRPr="00825AA6" w:rsidRDefault="00B067ED" w:rsidP="00524EE9">
      <w:pPr>
        <w:pStyle w:val="Insitutions"/>
        <w:rPr>
          <w:lang w:val="en-GB"/>
        </w:rPr>
      </w:pPr>
    </w:p>
    <w:p w:rsidR="00D91F53" w:rsidRPr="00114FC0" w:rsidRDefault="00B32D9F" w:rsidP="00B91470">
      <w:pPr>
        <w:rPr>
          <w:lang w:val="lt-LT"/>
        </w:rPr>
      </w:pPr>
      <w:r>
        <w:rPr>
          <w:lang w:val="en-GB"/>
        </w:rPr>
        <w:t xml:space="preserve">Abstract body (max 400 words, illustrations are not </w:t>
      </w:r>
      <w:r w:rsidR="00843EAA">
        <w:rPr>
          <w:lang w:val="en-GB"/>
        </w:rPr>
        <w:t>allowed</w:t>
      </w:r>
      <w:r>
        <w:rPr>
          <w:lang w:val="en-GB"/>
        </w:rPr>
        <w:t>)</w:t>
      </w:r>
      <w:r w:rsidR="008B6FD9">
        <w:rPr>
          <w:lang w:val="en-GB"/>
        </w:rPr>
        <w:t>.</w:t>
      </w:r>
    </w:p>
    <w:p w:rsidR="00E26516" w:rsidRDefault="00E26516" w:rsidP="00B91470">
      <w:pPr>
        <w:rPr>
          <w:lang w:val="en-GB"/>
        </w:rPr>
      </w:pPr>
    </w:p>
    <w:p w:rsidR="00E26516" w:rsidRDefault="00E26516" w:rsidP="00B91470">
      <w:pPr>
        <w:rPr>
          <w:lang w:val="en-GB"/>
        </w:rPr>
      </w:pPr>
    </w:p>
    <w:p w:rsidR="00E26516" w:rsidRPr="00E912BF" w:rsidRDefault="00E26516" w:rsidP="00B91470">
      <w:pPr>
        <w:rPr>
          <w:lang w:val="en-GB"/>
        </w:rPr>
      </w:pPr>
    </w:p>
    <w:p w:rsidR="0014383A" w:rsidRPr="00825AA6" w:rsidRDefault="0014383A" w:rsidP="00524EE9">
      <w:pPr>
        <w:pStyle w:val="Referencesbodytext"/>
        <w:rPr>
          <w:lang w:val="en-GB"/>
        </w:rPr>
      </w:pPr>
      <w:bookmarkStart w:id="0" w:name="_GoBack"/>
      <w:bookmarkEnd w:id="0"/>
    </w:p>
    <w:sectPr w:rsidR="0014383A" w:rsidRPr="00825AA6" w:rsidSect="009A1E48">
      <w:pgSz w:w="11906" w:h="16838"/>
      <w:pgMar w:top="1418" w:right="1418" w:bottom="1134" w:left="1701" w:header="709" w:footer="709" w:gutter="0"/>
      <w:cols w:space="708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0325FF6"/>
    <w:lvl w:ilvl="0">
      <w:start w:val="1"/>
      <w:numFmt w:val="decimal"/>
      <w:pStyle w:val="Sraassunumeriais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0A6619FA"/>
    <w:multiLevelType w:val="hybridMultilevel"/>
    <w:tmpl w:val="9C20F778"/>
    <w:lvl w:ilvl="0" w:tplc="CDA240DE">
      <w:start w:val="1"/>
      <w:numFmt w:val="decimal"/>
      <w:pStyle w:val="Table"/>
      <w:lvlText w:val="Table %1."/>
      <w:lvlJc w:val="left"/>
      <w:pPr>
        <w:tabs>
          <w:tab w:val="num" w:pos="1440"/>
        </w:tabs>
        <w:ind w:left="720" w:hanging="360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5801145"/>
    <w:multiLevelType w:val="singleLevel"/>
    <w:tmpl w:val="00088A5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>
    <w:nsid w:val="274D61EA"/>
    <w:multiLevelType w:val="hybridMultilevel"/>
    <w:tmpl w:val="354E6692"/>
    <w:lvl w:ilvl="0" w:tplc="514AD984">
      <w:start w:val="1"/>
      <w:numFmt w:val="decimal"/>
      <w:pStyle w:val="Figure"/>
      <w:lvlText w:val="Figure %1."/>
      <w:lvlJc w:val="left"/>
      <w:pPr>
        <w:tabs>
          <w:tab w:val="num" w:pos="1506"/>
        </w:tabs>
        <w:ind w:left="786" w:hanging="360"/>
      </w:pPr>
      <w:rPr>
        <w:rFonts w:hint="default"/>
        <w:b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4">
    <w:nsid w:val="2D65332E"/>
    <w:multiLevelType w:val="multilevel"/>
    <w:tmpl w:val="60344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A207F50"/>
    <w:multiLevelType w:val="hybridMultilevel"/>
    <w:tmpl w:val="16B452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9CF1692"/>
    <w:multiLevelType w:val="singleLevel"/>
    <w:tmpl w:val="F4D8AF5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7">
    <w:nsid w:val="78B6366A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7E34750F"/>
    <w:multiLevelType w:val="hybridMultilevel"/>
    <w:tmpl w:val="38EAEC9C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0"/>
  </w:num>
  <w:num w:numId="4">
    <w:abstractNumId w:val="6"/>
  </w:num>
  <w:num w:numId="5">
    <w:abstractNumId w:val="3"/>
  </w:num>
  <w:num w:numId="6">
    <w:abstractNumId w:val="1"/>
  </w:num>
  <w:num w:numId="7">
    <w:abstractNumId w:val="7"/>
  </w:num>
  <w:num w:numId="8">
    <w:abstractNumId w:val="5"/>
  </w:num>
  <w:num w:numId="9">
    <w:abstractNumId w:val="4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56531F"/>
    <w:rsid w:val="00065910"/>
    <w:rsid w:val="000F4838"/>
    <w:rsid w:val="00114FC0"/>
    <w:rsid w:val="00116EB9"/>
    <w:rsid w:val="0014383A"/>
    <w:rsid w:val="001541E3"/>
    <w:rsid w:val="00190DB1"/>
    <w:rsid w:val="001C4B1E"/>
    <w:rsid w:val="001D5D29"/>
    <w:rsid w:val="00254064"/>
    <w:rsid w:val="002A2B34"/>
    <w:rsid w:val="003623B9"/>
    <w:rsid w:val="00367047"/>
    <w:rsid w:val="003E3132"/>
    <w:rsid w:val="0045199B"/>
    <w:rsid w:val="004B02F5"/>
    <w:rsid w:val="004B572E"/>
    <w:rsid w:val="004C4660"/>
    <w:rsid w:val="004F6407"/>
    <w:rsid w:val="00524EE9"/>
    <w:rsid w:val="00556313"/>
    <w:rsid w:val="0056531F"/>
    <w:rsid w:val="00575B79"/>
    <w:rsid w:val="005C1AED"/>
    <w:rsid w:val="006B0882"/>
    <w:rsid w:val="00730ECA"/>
    <w:rsid w:val="007B280F"/>
    <w:rsid w:val="007E6B09"/>
    <w:rsid w:val="00825AA6"/>
    <w:rsid w:val="00831D33"/>
    <w:rsid w:val="00843EAA"/>
    <w:rsid w:val="008A5D1B"/>
    <w:rsid w:val="008B6FD9"/>
    <w:rsid w:val="008B732C"/>
    <w:rsid w:val="0094637B"/>
    <w:rsid w:val="0094647C"/>
    <w:rsid w:val="00971297"/>
    <w:rsid w:val="00974EE8"/>
    <w:rsid w:val="00991CF7"/>
    <w:rsid w:val="009A1E48"/>
    <w:rsid w:val="00A67131"/>
    <w:rsid w:val="00A70F86"/>
    <w:rsid w:val="00A71582"/>
    <w:rsid w:val="00A845B8"/>
    <w:rsid w:val="00AD26E2"/>
    <w:rsid w:val="00AD3027"/>
    <w:rsid w:val="00AD3C83"/>
    <w:rsid w:val="00AE33E1"/>
    <w:rsid w:val="00B067ED"/>
    <w:rsid w:val="00B16770"/>
    <w:rsid w:val="00B32D9F"/>
    <w:rsid w:val="00B622DB"/>
    <w:rsid w:val="00B836C7"/>
    <w:rsid w:val="00B91470"/>
    <w:rsid w:val="00BB209C"/>
    <w:rsid w:val="00BC3A37"/>
    <w:rsid w:val="00C24B1D"/>
    <w:rsid w:val="00C32599"/>
    <w:rsid w:val="00C3328C"/>
    <w:rsid w:val="00D11AD3"/>
    <w:rsid w:val="00D67DFD"/>
    <w:rsid w:val="00D91F53"/>
    <w:rsid w:val="00DA2335"/>
    <w:rsid w:val="00DA2712"/>
    <w:rsid w:val="00E00B1E"/>
    <w:rsid w:val="00E26516"/>
    <w:rsid w:val="00E912BF"/>
    <w:rsid w:val="00F070A9"/>
    <w:rsid w:val="00F1209F"/>
    <w:rsid w:val="00F2784D"/>
    <w:rsid w:val="00F91695"/>
    <w:rsid w:val="00FA0701"/>
    <w:rsid w:val="00FC15D0"/>
    <w:rsid w:val="00FD014F"/>
    <w:rsid w:val="00FD0B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971297"/>
    <w:pPr>
      <w:jc w:val="both"/>
    </w:pPr>
    <w:rPr>
      <w:sz w:val="24"/>
      <w:lang w:val="et-EE"/>
    </w:rPr>
  </w:style>
  <w:style w:type="paragraph" w:styleId="Antrat1">
    <w:name w:val="heading 1"/>
    <w:basedOn w:val="prastasis"/>
    <w:next w:val="prastasis"/>
    <w:qFormat/>
    <w:rsid w:val="00971297"/>
    <w:pPr>
      <w:keepNext/>
      <w:spacing w:before="240" w:after="60"/>
      <w:outlineLvl w:val="0"/>
    </w:pPr>
    <w:rPr>
      <w:b/>
      <w:kern w:val="28"/>
      <w:sz w:val="28"/>
    </w:rPr>
  </w:style>
  <w:style w:type="paragraph" w:styleId="Antrat2">
    <w:name w:val="heading 2"/>
    <w:basedOn w:val="prastasis"/>
    <w:next w:val="prastasis"/>
    <w:qFormat/>
    <w:rsid w:val="00971297"/>
    <w:pPr>
      <w:keepNext/>
      <w:outlineLvl w:val="1"/>
    </w:pPr>
    <w:rPr>
      <w:b/>
    </w:rPr>
  </w:style>
  <w:style w:type="paragraph" w:styleId="Antrat3">
    <w:name w:val="heading 3"/>
    <w:basedOn w:val="prastasis"/>
    <w:next w:val="prastasis"/>
    <w:qFormat/>
    <w:rsid w:val="00971297"/>
    <w:pPr>
      <w:keepNext/>
      <w:outlineLvl w:val="2"/>
    </w:pPr>
    <w:rPr>
      <w:b/>
      <w:sz w:val="20"/>
      <w:lang w:val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assunumeriais5">
    <w:name w:val="List Number 5"/>
    <w:basedOn w:val="prastasis"/>
    <w:rsid w:val="00971297"/>
    <w:pPr>
      <w:numPr>
        <w:numId w:val="3"/>
      </w:numPr>
      <w:tabs>
        <w:tab w:val="clear" w:pos="1800"/>
        <w:tab w:val="num" w:pos="360"/>
      </w:tabs>
      <w:ind w:left="360"/>
    </w:pPr>
  </w:style>
  <w:style w:type="character" w:styleId="Hipersaitas">
    <w:name w:val="Hyperlink"/>
    <w:rsid w:val="00831D33"/>
    <w:rPr>
      <w:color w:val="0000FF"/>
      <w:u w:val="single"/>
    </w:rPr>
  </w:style>
  <w:style w:type="paragraph" w:customStyle="1" w:styleId="Title1">
    <w:name w:val="Title1"/>
    <w:basedOn w:val="prastasis"/>
    <w:next w:val="prastasis"/>
    <w:rsid w:val="00971297"/>
    <w:rPr>
      <w:b/>
      <w:caps/>
      <w:sz w:val="28"/>
      <w:lang w:val="en-US"/>
    </w:rPr>
  </w:style>
  <w:style w:type="paragraph" w:customStyle="1" w:styleId="Authors">
    <w:name w:val="Authors"/>
    <w:basedOn w:val="prastasis"/>
    <w:next w:val="prastasis"/>
    <w:rsid w:val="00971297"/>
    <w:rPr>
      <w:b/>
      <w:lang w:val="en-US"/>
    </w:rPr>
  </w:style>
  <w:style w:type="paragraph" w:customStyle="1" w:styleId="Insitutions">
    <w:name w:val="Insitutions"/>
    <w:basedOn w:val="prastasis"/>
    <w:next w:val="prastasis"/>
    <w:rsid w:val="00524EE9"/>
    <w:rPr>
      <w:i/>
      <w:sz w:val="20"/>
    </w:rPr>
  </w:style>
  <w:style w:type="paragraph" w:customStyle="1" w:styleId="Heading">
    <w:name w:val="Heading"/>
    <w:basedOn w:val="prastasis"/>
    <w:next w:val="prastasis"/>
    <w:rsid w:val="00971297"/>
    <w:rPr>
      <w:b/>
    </w:rPr>
  </w:style>
  <w:style w:type="paragraph" w:customStyle="1" w:styleId="References">
    <w:name w:val="References"/>
    <w:basedOn w:val="prastasis"/>
    <w:rsid w:val="00FD0B9E"/>
    <w:rPr>
      <w:b/>
      <w:lang w:val="en-US"/>
    </w:rPr>
  </w:style>
  <w:style w:type="paragraph" w:customStyle="1" w:styleId="Figure">
    <w:name w:val="Figure"/>
    <w:basedOn w:val="prastasis"/>
    <w:next w:val="prastasis"/>
    <w:rsid w:val="00971297"/>
    <w:pPr>
      <w:numPr>
        <w:numId w:val="5"/>
      </w:numPr>
    </w:pPr>
    <w:rPr>
      <w:lang w:val="en-GB"/>
    </w:rPr>
  </w:style>
  <w:style w:type="paragraph" w:customStyle="1" w:styleId="Table">
    <w:name w:val="Table"/>
    <w:basedOn w:val="prastasis"/>
    <w:rsid w:val="00971297"/>
    <w:pPr>
      <w:numPr>
        <w:numId w:val="6"/>
      </w:numPr>
    </w:pPr>
    <w:rPr>
      <w:lang w:val="en-GB"/>
    </w:rPr>
  </w:style>
  <w:style w:type="paragraph" w:customStyle="1" w:styleId="Referencesbodytext">
    <w:name w:val="References body text"/>
    <w:basedOn w:val="References"/>
    <w:rsid w:val="00524EE9"/>
    <w:rPr>
      <w:b w:val="0"/>
      <w:sz w:val="20"/>
    </w:rPr>
  </w:style>
  <w:style w:type="paragraph" w:customStyle="1" w:styleId="StyleInsitutions10pt">
    <w:name w:val="Style Insitutions + 10 pt"/>
    <w:basedOn w:val="Insitutions"/>
    <w:rsid w:val="00524EE9"/>
    <w:rPr>
      <w:iCs/>
    </w:rPr>
  </w:style>
  <w:style w:type="paragraph" w:styleId="prastasistinklapis">
    <w:name w:val="Normal (Web)"/>
    <w:basedOn w:val="prastasis"/>
    <w:uiPriority w:val="99"/>
    <w:semiHidden/>
    <w:unhideWhenUsed/>
    <w:rsid w:val="0014383A"/>
    <w:pPr>
      <w:spacing w:before="100" w:beforeAutospacing="1" w:after="100" w:afterAutospacing="1"/>
      <w:jc w:val="left"/>
    </w:pPr>
    <w:rPr>
      <w:szCs w:val="24"/>
      <w:lang w:eastAsia="et-EE"/>
    </w:rPr>
  </w:style>
  <w:style w:type="paragraph" w:styleId="Sraopastraipa">
    <w:name w:val="List Paragraph"/>
    <w:basedOn w:val="prastasis"/>
    <w:uiPriority w:val="34"/>
    <w:qFormat/>
    <w:rsid w:val="00825A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22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8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86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397465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386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498688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138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474684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72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33642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434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437037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6365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002271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805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904897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632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879494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746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486937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6565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556662">
                  <w:marLeft w:val="84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874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7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7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398002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334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035215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20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416545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542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22286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963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952278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539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6828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690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320422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42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186149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45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8467068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4386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150132">
                  <w:marLeft w:val="600"/>
                  <w:marRight w:val="9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233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134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66417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21431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84555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35895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29536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94686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47057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15253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7178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5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10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rili.loppe\AppData\Local\Microsoft\Windows\Temporary%20Internet%20Files\Content.Outlook\AWE6H2YW\Abstract%20Template%20BPS20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AF561AE3E33944B2BE251DE5886DFC" ma:contentTypeVersion="12" ma:contentTypeDescription="Create a new document." ma:contentTypeScope="" ma:versionID="73d7146e7d30d53f982ddeafd01c98be">
  <xsd:schema xmlns:xsd="http://www.w3.org/2001/XMLSchema" xmlns:xs="http://www.w3.org/2001/XMLSchema" xmlns:p="http://schemas.microsoft.com/office/2006/metadata/properties" xmlns:ns2="8fdb2ee6-a1a9-46b0-a132-5bb88624eae6" xmlns:ns3="0e6469de-86ee-4ba3-b76b-06fbdb6288c9" targetNamespace="http://schemas.microsoft.com/office/2006/metadata/properties" ma:root="true" ma:fieldsID="0be72d32bb824c5b9a6a1e07ffb8d190" ns2:_="" ns3:_="">
    <xsd:import namespace="8fdb2ee6-a1a9-46b0-a132-5bb88624eae6"/>
    <xsd:import namespace="0e6469de-86ee-4ba3-b76b-06fbdb6288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db2ee6-a1a9-46b0-a132-5bb88624ea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6469de-86ee-4ba3-b76b-06fbdb6288c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1FEEC59-F03C-429C-9ADD-BCAE797125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db2ee6-a1a9-46b0-a132-5bb88624eae6"/>
    <ds:schemaRef ds:uri="0e6469de-86ee-4ba3-b76b-06fbdb6288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CD461CA-0D9B-40CA-9B81-27205605743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95A7306-4AB6-4574-ACF4-F106443EB13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Abstract Template BPS2017</Template>
  <TotalTime>2</TotalTime>
  <Pages>1</Pages>
  <Words>15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THE AUTHORS</vt:lpstr>
    </vt:vector>
  </TitlesOfParts>
  <Company>TTÜ</Company>
  <LinksUpToDate>false</LinksUpToDate>
  <CharactersWithSpaces>126</CharactersWithSpaces>
  <SharedDoc>false</SharedDoc>
  <HLinks>
    <vt:vector size="6" baseType="variant">
      <vt:variant>
        <vt:i4>8126490</vt:i4>
      </vt:variant>
      <vt:variant>
        <vt:i4>0</vt:i4>
      </vt:variant>
      <vt:variant>
        <vt:i4>0</vt:i4>
      </vt:variant>
      <vt:variant>
        <vt:i4>5</vt:i4>
      </vt:variant>
      <vt:variant>
        <vt:lpwstr>mailto:natalja.savest@ttu.ee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THE AUTHORS</dc:title>
  <dc:creator>Merili Deemant</dc:creator>
  <cp:lastModifiedBy>S. Serva</cp:lastModifiedBy>
  <cp:revision>4</cp:revision>
  <cp:lastPrinted>2005-04-29T09:15:00Z</cp:lastPrinted>
  <dcterms:created xsi:type="dcterms:W3CDTF">2024-12-17T08:33:00Z</dcterms:created>
  <dcterms:modified xsi:type="dcterms:W3CDTF">2024-12-26T13:16:00Z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0x010100C3AF561AE3E33944B2BE251DE5886DFC</vt:lpwstr>
  </property>
</Properties>
</file>